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tbl>
      <w:tblPr>
        <w:tblpPr w:leftFromText="180" w:rightFromText="180" w:vertAnchor="text" w:tblpX="796" w:tblpY="2775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30"/>
      </w:tblGrid>
      <w:tr w:rsidR="00AF300E" w14:paraId="698FD405" w14:textId="77777777" w:rsidTr="00AF300E">
        <w:trPr>
          <w:trHeight w:val="2730"/>
        </w:trPr>
        <w:tc>
          <w:tcPr>
            <w:tcW w:w="10230" w:type="dxa"/>
          </w:tcPr>
          <w:p w14:paraId="7A074D05" w14:textId="3C147E9B" w:rsidR="00F61221" w:rsidRDefault="008F7AFE" w:rsidP="00627061">
            <w:pPr>
              <w:pStyle w:val="Titre1"/>
              <w:framePr w:hSpace="0" w:wrap="auto" w:vAnchor="margin" w:xAlign="left" w:yAlign="inline"/>
              <w:jc w:val="left"/>
              <w:rPr>
                <w:lang w:bidi="fr-FR"/>
              </w:rPr>
            </w:pPr>
            <w:r>
              <w:rPr>
                <w:noProof/>
                <w:lang w:bidi="fr-FR"/>
              </w:rPr>
              <w:drawing>
                <wp:anchor distT="0" distB="0" distL="114300" distR="114300" simplePos="0" relativeHeight="251657216" behindDoc="1" locked="0" layoutInCell="1" allowOverlap="1" wp14:anchorId="00EDC00F" wp14:editId="3EA0BD05">
                  <wp:simplePos x="0" y="0"/>
                  <wp:positionH relativeFrom="column">
                    <wp:posOffset>-721533</wp:posOffset>
                  </wp:positionH>
                  <wp:positionV relativeFrom="paragraph">
                    <wp:posOffset>-3004728</wp:posOffset>
                  </wp:positionV>
                  <wp:extent cx="8413200" cy="11674800"/>
                  <wp:effectExtent l="0" t="0" r="6985" b="3175"/>
                  <wp:wrapNone/>
                  <wp:docPr id="18" name="Image 18" descr="arrière-plan coloré avec plum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image 04-12.jpg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13200" cy="116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722499">
              <w:rPr>
                <w:lang w:bidi="fr-FR"/>
              </w:rPr>
              <w:t xml:space="preserve">      </w:t>
            </w:r>
            <w:r w:rsidR="00AF300E" w:rsidRPr="00AF300E">
              <w:rPr>
                <w:lang w:bidi="fr-FR"/>
              </w:rPr>
              <w:t>INVITATION</w:t>
            </w:r>
          </w:p>
          <w:p w14:paraId="6565897C" w14:textId="01DB08F8" w:rsidR="0008224D" w:rsidRPr="0008224D" w:rsidRDefault="0008224D" w:rsidP="0008224D">
            <w:pPr>
              <w:rPr>
                <w:lang w:bidi="fr-FR"/>
              </w:rPr>
            </w:pPr>
            <w:r>
              <w:rPr>
                <w:lang w:bidi="fr-FR"/>
              </w:rPr>
              <w:t xml:space="preserve">   </w:t>
            </w:r>
            <w:r>
              <w:rPr>
                <w:noProof/>
                <w:lang w:bidi="fr-FR"/>
              </w:rPr>
              <w:drawing>
                <wp:inline distT="0" distB="0" distL="0" distR="0" wp14:anchorId="103BB160" wp14:editId="2D1A778C">
                  <wp:extent cx="659765" cy="924333"/>
                  <wp:effectExtent l="0" t="0" r="6985" b="9525"/>
                  <wp:docPr id="991123204" name="Imag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1123204" name="Image 991123204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7537" cy="9632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lang w:bidi="fr-FR"/>
              </w:rPr>
              <w:t xml:space="preserve">     </w:t>
            </w:r>
            <w:r>
              <w:rPr>
                <w:noProof/>
                <w:lang w:bidi="fr-FR"/>
              </w:rPr>
              <w:drawing>
                <wp:inline distT="0" distB="0" distL="0" distR="0" wp14:anchorId="60A6EA03" wp14:editId="32808339">
                  <wp:extent cx="658495" cy="926465"/>
                  <wp:effectExtent l="0" t="0" r="8255" b="6985"/>
                  <wp:docPr id="1780001621" name="Imag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8495" cy="9264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lang w:bidi="fr-FR"/>
              </w:rPr>
              <w:t xml:space="preserve">    </w:t>
            </w:r>
            <w:r>
              <w:rPr>
                <w:noProof/>
                <w:lang w:bidi="fr-FR"/>
              </w:rPr>
              <w:drawing>
                <wp:inline distT="0" distB="0" distL="0" distR="0" wp14:anchorId="6E6B774D" wp14:editId="545DEFD0">
                  <wp:extent cx="658495" cy="926465"/>
                  <wp:effectExtent l="0" t="0" r="8255" b="6985"/>
                  <wp:docPr id="492977411" name="Imag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8495" cy="9264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lang w:bidi="fr-FR"/>
              </w:rPr>
              <w:t xml:space="preserve">     </w:t>
            </w:r>
            <w:r>
              <w:rPr>
                <w:noProof/>
                <w:lang w:bidi="fr-FR"/>
              </w:rPr>
              <w:drawing>
                <wp:inline distT="0" distB="0" distL="0" distR="0" wp14:anchorId="0A68EA14" wp14:editId="22B2388D">
                  <wp:extent cx="658495" cy="926465"/>
                  <wp:effectExtent l="0" t="0" r="8255" b="6985"/>
                  <wp:docPr id="1721941409" name="Imag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8495" cy="9264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lang w:bidi="fr-FR"/>
              </w:rPr>
              <w:t xml:space="preserve">    </w:t>
            </w:r>
            <w:r>
              <w:rPr>
                <w:noProof/>
                <w:lang w:bidi="fr-FR"/>
              </w:rPr>
              <w:drawing>
                <wp:inline distT="0" distB="0" distL="0" distR="0" wp14:anchorId="07BAF401" wp14:editId="33ED8AF5">
                  <wp:extent cx="658495" cy="926465"/>
                  <wp:effectExtent l="0" t="0" r="8255" b="6985"/>
                  <wp:docPr id="168687160" name="Imag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8495" cy="9264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lang w:bidi="fr-FR"/>
              </w:rPr>
              <w:t xml:space="preserve">   </w:t>
            </w:r>
            <w:r>
              <w:rPr>
                <w:noProof/>
                <w:lang w:bidi="fr-FR"/>
              </w:rPr>
              <w:drawing>
                <wp:inline distT="0" distB="0" distL="0" distR="0" wp14:anchorId="5D18F4AB" wp14:editId="5F29B9F5">
                  <wp:extent cx="658495" cy="926465"/>
                  <wp:effectExtent l="0" t="0" r="8255" b="6985"/>
                  <wp:docPr id="1242505926" name="Imag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8495" cy="9264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lang w:bidi="fr-FR"/>
              </w:rPr>
              <w:t xml:space="preserve">    </w:t>
            </w:r>
            <w:r>
              <w:rPr>
                <w:noProof/>
                <w:lang w:bidi="fr-FR"/>
              </w:rPr>
              <w:drawing>
                <wp:inline distT="0" distB="0" distL="0" distR="0" wp14:anchorId="7DA37700" wp14:editId="373F8D5F">
                  <wp:extent cx="658495" cy="926465"/>
                  <wp:effectExtent l="0" t="0" r="8255" b="6985"/>
                  <wp:docPr id="1108615450" name="Imag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8495" cy="9264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0522B128" w14:textId="41B2DD6B" w:rsidR="00AF300E" w:rsidRPr="00AF300E" w:rsidRDefault="00AF300E" w:rsidP="00AF300E">
            <w:pPr>
              <w:pStyle w:val="Titre1"/>
              <w:framePr w:hSpace="0" w:wrap="auto" w:vAnchor="margin" w:xAlign="left" w:yAlign="inline"/>
            </w:pPr>
          </w:p>
          <w:p w14:paraId="1EF2F438" w14:textId="77777777" w:rsidR="00AF300E" w:rsidRPr="006B609A" w:rsidRDefault="00AF300E" w:rsidP="00AF300E">
            <w:pPr>
              <w:jc w:val="center"/>
            </w:pPr>
          </w:p>
        </w:tc>
      </w:tr>
    </w:tbl>
    <w:tbl>
      <w:tblPr>
        <w:tblpPr w:leftFromText="180" w:rightFromText="180" w:vertAnchor="text" w:tblpX="796" w:tblpY="7590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28"/>
      </w:tblGrid>
      <w:tr w:rsidR="00AF300E" w14:paraId="791D7933" w14:textId="77777777" w:rsidTr="00AF300E">
        <w:trPr>
          <w:trHeight w:val="1445"/>
        </w:trPr>
        <w:tc>
          <w:tcPr>
            <w:tcW w:w="10228" w:type="dxa"/>
          </w:tcPr>
          <w:p w14:paraId="4DC5AF30" w14:textId="77777777" w:rsidR="00AF300E" w:rsidRPr="00AF300E" w:rsidRDefault="00AF300E" w:rsidP="00AF300E">
            <w:pPr>
              <w:spacing w:after="100"/>
              <w:jc w:val="center"/>
            </w:pPr>
            <w:r w:rsidRPr="00AF300E">
              <w:rPr>
                <w:noProof/>
                <w:lang w:bidi="fr-FR"/>
              </w:rPr>
              <mc:AlternateContent>
                <mc:Choice Requires="wps">
                  <w:drawing>
                    <wp:inline distT="0" distB="0" distL="0" distR="0" wp14:anchorId="737A8AF5" wp14:editId="3F31CB58">
                      <wp:extent cx="981076" cy="0"/>
                      <wp:effectExtent l="0" t="19050" r="28575" b="19050"/>
                      <wp:docPr id="83" name="Connecteur droit 83" descr="séparateur de texte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981076" cy="0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chemeClr val="tx2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line w14:anchorId="69AE19D9" id="Connecteur droit 83" o:spid="_x0000_s1026" alt="séparateur de texte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77.2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" strokecolor="#3a3363 [3215]" strokeweight="2.25pt">
                      <v:stroke joinstyle="miter"/>
                      <w10:anchorlock/>
                    </v:line>
                  </w:pict>
                </mc:Fallback>
              </mc:AlternateContent>
            </w:r>
          </w:p>
          <w:p w14:paraId="33DEA971" w14:textId="063CC109" w:rsidR="00AF300E" w:rsidRPr="00AF300E" w:rsidRDefault="006B7951" w:rsidP="006B7951">
            <w:pPr>
              <w:spacing w:before="300" w:after="100"/>
              <w:jc w:val="center"/>
            </w:pPr>
            <w:r>
              <w:t>Vendredi 27 juin 10h00. Rendez-vous.</w:t>
            </w:r>
          </w:p>
          <w:p w14:paraId="00172833" w14:textId="63C63C53" w:rsidR="00AF300E" w:rsidRDefault="006B7951" w:rsidP="006B7951">
            <w:pPr>
              <w:jc w:val="center"/>
            </w:pPr>
            <w:r>
              <w:t>Arnac sur Dourdou Boulodrome Municipal.</w:t>
            </w:r>
          </w:p>
          <w:p w14:paraId="63F9B795" w14:textId="77777777" w:rsidR="006B7951" w:rsidRDefault="006B7951" w:rsidP="006B7951">
            <w:pPr>
              <w:jc w:val="center"/>
            </w:pPr>
          </w:p>
          <w:p w14:paraId="157C70A1" w14:textId="4009B16D" w:rsidR="006B7951" w:rsidRDefault="006B7951" w:rsidP="006B7951">
            <w:pPr>
              <w:jc w:val="center"/>
            </w:pPr>
            <w:r>
              <w:t>Programme de la journée.</w:t>
            </w:r>
          </w:p>
          <w:p w14:paraId="4753EDDC" w14:textId="32CE1879" w:rsidR="006B7951" w:rsidRDefault="006B7951" w:rsidP="006B7951">
            <w:pPr>
              <w:jc w:val="center"/>
            </w:pPr>
            <w:r>
              <w:t>10h00 Rassemblement Boulodrome D’Arnac sur Dourdou.</w:t>
            </w:r>
          </w:p>
          <w:p w14:paraId="7FFA566A" w14:textId="00841C70" w:rsidR="006B7951" w:rsidRDefault="006B7951" w:rsidP="006B7951">
            <w:pPr>
              <w:jc w:val="center"/>
            </w:pPr>
            <w:r>
              <w:t>10</w:t>
            </w:r>
            <w:r w:rsidR="0008224D">
              <w:t>h30 inauguration du pont de Sarleng</w:t>
            </w:r>
            <w:r w:rsidR="007F00FD">
              <w:t xml:space="preserve">. </w:t>
            </w:r>
            <w:r w:rsidR="001A3962">
              <w:rPr>
                <w:sz w:val="18"/>
                <w:szCs w:val="18"/>
              </w:rPr>
              <w:t>(</w:t>
            </w:r>
            <w:r w:rsidR="007F59CE">
              <w:rPr>
                <w:sz w:val="18"/>
                <w:szCs w:val="18"/>
              </w:rPr>
              <w:t>Parcours</w:t>
            </w:r>
            <w:r w:rsidR="000D12F6">
              <w:rPr>
                <w:sz w:val="18"/>
                <w:szCs w:val="18"/>
              </w:rPr>
              <w:t xml:space="preserve"> en 4x4 de </w:t>
            </w:r>
            <w:r w:rsidR="0071560A">
              <w:rPr>
                <w:sz w:val="18"/>
                <w:szCs w:val="18"/>
              </w:rPr>
              <w:t>20mn aller</w:t>
            </w:r>
            <w:r w:rsidR="001A3962">
              <w:rPr>
                <w:sz w:val="18"/>
                <w:szCs w:val="18"/>
              </w:rPr>
              <w:t xml:space="preserve"> et retour</w:t>
            </w:r>
            <w:r w:rsidR="0071560A">
              <w:rPr>
                <w:sz w:val="18"/>
                <w:szCs w:val="18"/>
              </w:rPr>
              <w:t>.)</w:t>
            </w:r>
          </w:p>
          <w:p w14:paraId="4C51CFBB" w14:textId="206AF69C" w:rsidR="0008224D" w:rsidRPr="007F59CE" w:rsidRDefault="0008224D" w:rsidP="006B7951">
            <w:pPr>
              <w:jc w:val="center"/>
              <w:rPr>
                <w:sz w:val="18"/>
                <w:szCs w:val="18"/>
              </w:rPr>
            </w:pPr>
            <w:r>
              <w:t>11H30 Inauguration du Boulodrome Municipal</w:t>
            </w:r>
            <w:r w:rsidR="001A3962">
              <w:t xml:space="preserve">. </w:t>
            </w:r>
          </w:p>
          <w:p w14:paraId="1B8D49E9" w14:textId="0EC585A0" w:rsidR="0008224D" w:rsidRDefault="0008224D" w:rsidP="006B7951">
            <w:pPr>
              <w:jc w:val="center"/>
            </w:pPr>
            <w:r>
              <w:t xml:space="preserve">11h45 </w:t>
            </w:r>
            <w:r w:rsidR="002028B9">
              <w:t>D</w:t>
            </w:r>
            <w:r>
              <w:t>iscours des participants</w:t>
            </w:r>
            <w:r w:rsidR="002028B9">
              <w:t xml:space="preserve"> avec r</w:t>
            </w:r>
            <w:r w:rsidR="002028B9" w:rsidRPr="002028B9">
              <w:t>emises des décorations</w:t>
            </w:r>
            <w:r w:rsidR="002028B9">
              <w:t>.</w:t>
            </w:r>
          </w:p>
          <w:p w14:paraId="6E299E77" w14:textId="32D330BC" w:rsidR="0008224D" w:rsidRDefault="0008224D" w:rsidP="006B7951">
            <w:pPr>
              <w:jc w:val="center"/>
            </w:pPr>
            <w:r>
              <w:t>12h30 Buffet dinatoire sous les chapiteaux.</w:t>
            </w:r>
          </w:p>
          <w:p w14:paraId="3268AB06" w14:textId="77777777" w:rsidR="0008224D" w:rsidRDefault="0008224D" w:rsidP="006B7951">
            <w:pPr>
              <w:jc w:val="center"/>
            </w:pPr>
          </w:p>
          <w:p w14:paraId="136DDF55" w14:textId="15C95A36" w:rsidR="00AF300E" w:rsidRPr="00AF300E" w:rsidRDefault="0008224D" w:rsidP="000D7424">
            <w:pPr>
              <w:ind w:left="0"/>
            </w:pPr>
            <w:r w:rsidRPr="0008224D">
              <w:t xml:space="preserve">Cette cérémonie </w:t>
            </w:r>
            <w:r w:rsidR="005B51B3">
              <w:t xml:space="preserve">est </w:t>
            </w:r>
            <w:r w:rsidR="005B51B3" w:rsidRPr="0008224D">
              <w:t>ouverte</w:t>
            </w:r>
            <w:r w:rsidRPr="0008224D">
              <w:t xml:space="preserve"> </w:t>
            </w:r>
            <w:r w:rsidR="005B51B3" w:rsidRPr="0008224D">
              <w:t>à</w:t>
            </w:r>
            <w:r>
              <w:t xml:space="preserve"> tous les habitants de la commune</w:t>
            </w:r>
            <w:r w:rsidRPr="0008224D">
              <w:t>.</w:t>
            </w:r>
          </w:p>
        </w:tc>
      </w:tr>
      <w:tr w:rsidR="00AF300E" w14:paraId="4C768004" w14:textId="77777777" w:rsidTr="00AF300E">
        <w:trPr>
          <w:trHeight w:val="1890"/>
        </w:trPr>
        <w:tc>
          <w:tcPr>
            <w:tcW w:w="10228" w:type="dxa"/>
          </w:tcPr>
          <w:p w14:paraId="10C40EBF" w14:textId="78F2F243" w:rsidR="00AF300E" w:rsidRPr="00AF300E" w:rsidRDefault="00AF300E" w:rsidP="006B7951">
            <w:pPr>
              <w:spacing w:after="100"/>
              <w:ind w:left="0"/>
            </w:pPr>
          </w:p>
        </w:tc>
      </w:tr>
    </w:tbl>
    <w:tbl>
      <w:tblPr>
        <w:tblpPr w:leftFromText="180" w:rightFromText="180" w:vertAnchor="text" w:tblpX="796" w:tblpY="6149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44"/>
      </w:tblGrid>
      <w:tr w:rsidR="00AF300E" w14:paraId="7318DB9B" w14:textId="77777777" w:rsidTr="00F61221">
        <w:trPr>
          <w:trHeight w:val="715"/>
        </w:trPr>
        <w:tc>
          <w:tcPr>
            <w:tcW w:w="10244" w:type="dxa"/>
          </w:tcPr>
          <w:p w14:paraId="7919EFFE" w14:textId="14AF5F00" w:rsidR="00AF300E" w:rsidRPr="00AF300E" w:rsidRDefault="00AF300E" w:rsidP="000D7424">
            <w:pPr>
              <w:pStyle w:val="Titre3"/>
              <w:framePr w:hSpace="0" w:wrap="auto" w:vAnchor="margin" w:xAlign="left" w:yAlign="inline"/>
              <w:rPr>
                <w:lang w:bidi="fr-FR"/>
              </w:rPr>
            </w:pPr>
            <w:r w:rsidRPr="00AF300E">
              <w:rPr>
                <w:lang w:bidi="fr-FR"/>
              </w:rPr>
              <w:t xml:space="preserve">Vous êtes conviés à </w:t>
            </w:r>
            <w:r w:rsidR="006B7951">
              <w:rPr>
                <w:lang w:bidi="fr-FR"/>
              </w:rPr>
              <w:t xml:space="preserve">participer </w:t>
            </w:r>
            <w:r w:rsidR="000D7424">
              <w:rPr>
                <w:lang w:bidi="fr-FR"/>
              </w:rPr>
              <w:t>à</w:t>
            </w:r>
            <w:r w:rsidR="006B7951">
              <w:rPr>
                <w:lang w:bidi="fr-FR"/>
              </w:rPr>
              <w:t xml:space="preserve"> l’inauguration du Pont de Sarleng et du Boulodrome Municipal suivie de remise de décorations</w:t>
            </w:r>
          </w:p>
        </w:tc>
      </w:tr>
    </w:tbl>
    <w:p w14:paraId="1BADBEB9" w14:textId="3A96890D" w:rsidR="00024B92" w:rsidRPr="004008C9" w:rsidRDefault="00722499" w:rsidP="005325F0">
      <w:pPr>
        <w:spacing w:before="0"/>
        <w:ind w:left="0"/>
      </w:pPr>
      <w:r>
        <w:rPr>
          <w:noProof/>
          <w:lang w:bidi="fr-FR"/>
        </w:rPr>
        <w:t xml:space="preserve">                     </w:t>
      </w:r>
      <w:r>
        <w:rPr>
          <w:noProof/>
          <w:lang w:bidi="fr-FR"/>
        </w:rPr>
        <w:drawing>
          <wp:inline distT="0" distB="0" distL="0" distR="0" wp14:anchorId="6E777C2A" wp14:editId="4B84291C">
            <wp:extent cx="1670050" cy="1327349"/>
            <wp:effectExtent l="0" t="0" r="6350" b="6350"/>
            <wp:docPr id="1778893425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8893425" name="Image 1778893425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730560" cy="1375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93134">
        <w:rPr>
          <w:lang w:bidi="fr-FR"/>
        </w:rPr>
        <w:tab/>
      </w:r>
      <w:r w:rsidR="000D7424">
        <w:rPr>
          <w:lang w:bidi="fr-FR"/>
        </w:rPr>
        <w:t xml:space="preserve">                         </w:t>
      </w:r>
      <w:r w:rsidR="000D7424">
        <w:rPr>
          <w:noProof/>
        </w:rPr>
        <w:drawing>
          <wp:inline distT="0" distB="0" distL="0" distR="0" wp14:anchorId="3714A1EB" wp14:editId="5FD1F275">
            <wp:extent cx="1828800" cy="1371677"/>
            <wp:effectExtent l="0" t="0" r="0" b="0"/>
            <wp:docPr id="1894821277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4821277" name="Image 1894821277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869407" cy="14021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24B92" w:rsidRPr="004008C9" w:rsidSect="00F93134">
      <w:headerReference w:type="default" r:id="rId12"/>
      <w:pgSz w:w="11906" w:h="16838" w:code="9"/>
      <w:pgMar w:top="0" w:right="0" w:bottom="0" w:left="0" w:header="0" w:footer="0" w:gutter="0"/>
      <w:cols w:space="720"/>
      <w:docGrid w:linePitch="437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6C51D5EC" w14:textId="77777777" w:rsidR="0042261C" w:rsidRDefault="0042261C">
      <w:pPr>
        <w:spacing w:before="0"/>
      </w:pPr>
      <w:r>
        <w:separator/>
      </w:r>
    </w:p>
  </w:endnote>
  <w:endnote w:type="continuationSeparator" w:id="0">
    <w:p w14:paraId="08AD8A8F" w14:textId="77777777" w:rsidR="0042261C" w:rsidRDefault="0042261C">
      <w:pPr>
        <w:spacing w:before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3701ECC7" w14:textId="77777777" w:rsidR="0042261C" w:rsidRDefault="0042261C">
      <w:pPr>
        <w:spacing w:before="0"/>
      </w:pPr>
      <w:r>
        <w:separator/>
      </w:r>
    </w:p>
  </w:footnote>
  <w:footnote w:type="continuationSeparator" w:id="0">
    <w:p w14:paraId="7D29856B" w14:textId="77777777" w:rsidR="0042261C" w:rsidRDefault="0042261C">
      <w:pPr>
        <w:spacing w:before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202A31B" w14:textId="77777777" w:rsidR="004008C9" w:rsidRDefault="004008C9" w:rsidP="004008C9">
    <w:pPr>
      <w:pStyle w:val="En-tte"/>
      <w:ind w:left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70"/>
  <w:attachedTemplate r:id="rId1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B7951"/>
    <w:rsid w:val="00006A69"/>
    <w:rsid w:val="00024B92"/>
    <w:rsid w:val="0003383B"/>
    <w:rsid w:val="0008224D"/>
    <w:rsid w:val="000D12F6"/>
    <w:rsid w:val="000D7424"/>
    <w:rsid w:val="001841E5"/>
    <w:rsid w:val="001A3962"/>
    <w:rsid w:val="002028B9"/>
    <w:rsid w:val="00212898"/>
    <w:rsid w:val="00232636"/>
    <w:rsid w:val="002D3176"/>
    <w:rsid w:val="00396504"/>
    <w:rsid w:val="003B2720"/>
    <w:rsid w:val="003E6DF0"/>
    <w:rsid w:val="004008C9"/>
    <w:rsid w:val="0042261C"/>
    <w:rsid w:val="00444440"/>
    <w:rsid w:val="004650EC"/>
    <w:rsid w:val="004A4043"/>
    <w:rsid w:val="0050410F"/>
    <w:rsid w:val="005325F0"/>
    <w:rsid w:val="005B51B3"/>
    <w:rsid w:val="00627061"/>
    <w:rsid w:val="006611FF"/>
    <w:rsid w:val="00673C5F"/>
    <w:rsid w:val="00685AC5"/>
    <w:rsid w:val="006B609A"/>
    <w:rsid w:val="006B7951"/>
    <w:rsid w:val="0071560A"/>
    <w:rsid w:val="00715CEC"/>
    <w:rsid w:val="00722499"/>
    <w:rsid w:val="00723AA3"/>
    <w:rsid w:val="007F00FD"/>
    <w:rsid w:val="007F59CE"/>
    <w:rsid w:val="008E2A55"/>
    <w:rsid w:val="008F7AFE"/>
    <w:rsid w:val="00A51113"/>
    <w:rsid w:val="00A66D29"/>
    <w:rsid w:val="00AF300E"/>
    <w:rsid w:val="00CA580F"/>
    <w:rsid w:val="00D3366C"/>
    <w:rsid w:val="00D85786"/>
    <w:rsid w:val="00DC5C6C"/>
    <w:rsid w:val="00E0285A"/>
    <w:rsid w:val="00F61221"/>
    <w:rsid w:val="00F93134"/>
    <w:rsid w:val="00FD70DB"/>
    <w:rsid w:val="00FF1F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6456D3F2"/>
  <w15:chartTrackingRefBased/>
  <w15:docId w15:val="{36077FBA-4D78-4DE4-BCAF-B09B2D4E057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sz w:val="22"/>
        <w:szCs w:val="22"/>
        <w:lang w:val="fr-FR" w:eastAsia="ja-JP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semiHidden="1" w:uiPriority="10" w:unhideWhenUsed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9" w:unhideWhenUsed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36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F300E"/>
    <w:pPr>
      <w:spacing w:before="40" w:after="0" w:line="240" w:lineRule="auto"/>
      <w:ind w:left="29" w:right="29"/>
    </w:pPr>
    <w:rPr>
      <w:b/>
      <w:bCs/>
      <w:color w:val="3A3363" w:themeColor="text2"/>
      <w:sz w:val="32"/>
      <w:szCs w:val="26"/>
    </w:rPr>
  </w:style>
  <w:style w:type="paragraph" w:styleId="Titre1">
    <w:name w:val="heading 1"/>
    <w:basedOn w:val="Normal"/>
    <w:next w:val="Normal"/>
    <w:qFormat/>
    <w:rsid w:val="00AF300E"/>
    <w:pPr>
      <w:framePr w:hSpace="180" w:wrap="around" w:vAnchor="text" w:hAnchor="text" w:x="796" w:y="2775"/>
      <w:ind w:left="0"/>
      <w:jc w:val="center"/>
      <w:outlineLvl w:val="0"/>
    </w:pPr>
    <w:rPr>
      <w:rFonts w:asciiTheme="majorHAnsi" w:eastAsiaTheme="majorEastAsia" w:hAnsiTheme="majorHAnsi" w:cstheme="majorBidi"/>
      <w:caps/>
      <w:sz w:val="120"/>
      <w:szCs w:val="120"/>
    </w:rPr>
  </w:style>
  <w:style w:type="paragraph" w:styleId="Titre2">
    <w:name w:val="heading 2"/>
    <w:basedOn w:val="Normal"/>
    <w:next w:val="Normal"/>
    <w:unhideWhenUsed/>
    <w:qFormat/>
    <w:pPr>
      <w:spacing w:after="600"/>
      <w:ind w:left="2794" w:right="3600"/>
      <w:contextualSpacing/>
      <w:outlineLvl w:val="1"/>
    </w:pPr>
    <w:rPr>
      <w:rFonts w:asciiTheme="majorHAnsi" w:eastAsiaTheme="majorEastAsia" w:hAnsiTheme="majorHAnsi" w:cstheme="majorBidi"/>
      <w:sz w:val="40"/>
      <w:szCs w:val="40"/>
    </w:rPr>
  </w:style>
  <w:style w:type="paragraph" w:styleId="Titre3">
    <w:name w:val="heading 3"/>
    <w:basedOn w:val="Normal"/>
    <w:next w:val="Normal"/>
    <w:unhideWhenUsed/>
    <w:qFormat/>
    <w:rsid w:val="00AF300E"/>
    <w:pPr>
      <w:framePr w:hSpace="180" w:wrap="around" w:vAnchor="text" w:hAnchor="text" w:x="796" w:y="6149"/>
      <w:jc w:val="center"/>
      <w:outlineLvl w:val="2"/>
    </w:pPr>
    <w:rPr>
      <w:sz w:val="40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dutableau">
    <w:name w:val="Table Grid"/>
    <w:basedOn w:val="TableauNormal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Textedelespacerserv">
    <w:name w:val="Placeholder Text"/>
    <w:basedOn w:val="Policepardfaut"/>
    <w:uiPriority w:val="99"/>
    <w:semiHidden/>
    <w:rPr>
      <w:color w:val="808080"/>
    </w:rPr>
  </w:style>
  <w:style w:type="character" w:styleId="Accentuationlgre">
    <w:name w:val="Subtle Emphasis"/>
    <w:basedOn w:val="Policepardfaut"/>
    <w:uiPriority w:val="19"/>
    <w:semiHidden/>
    <w:unhideWhenUsed/>
    <w:qFormat/>
    <w:rPr>
      <w:i/>
      <w:iCs/>
      <w:color w:val="A1810D" w:themeColor="accent1" w:themeShade="80"/>
    </w:rPr>
  </w:style>
  <w:style w:type="paragraph" w:styleId="En-tte">
    <w:name w:val="header"/>
    <w:basedOn w:val="Normal"/>
    <w:link w:val="En-tteCar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En-tteCar">
    <w:name w:val="En-tête Car"/>
    <w:basedOn w:val="Policepardfaut"/>
    <w:link w:val="En-tte"/>
    <w:uiPriority w:val="99"/>
    <w:rsid w:val="004008C9"/>
    <w:rPr>
      <w:b/>
      <w:bCs/>
      <w:color w:val="A1810D" w:themeColor="accent1" w:themeShade="80"/>
      <w:sz w:val="26"/>
      <w:szCs w:val="26"/>
    </w:rPr>
  </w:style>
  <w:style w:type="paragraph" w:styleId="Pieddepage">
    <w:name w:val="footer"/>
    <w:basedOn w:val="Normal"/>
    <w:link w:val="PieddepageCar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PieddepageCar">
    <w:name w:val="Pied de page Car"/>
    <w:basedOn w:val="Policepardfaut"/>
    <w:link w:val="Pieddepage"/>
    <w:uiPriority w:val="99"/>
    <w:rsid w:val="004008C9"/>
    <w:rPr>
      <w:b/>
      <w:bCs/>
      <w:color w:val="A1810D" w:themeColor="accent1" w:themeShade="80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g"/><Relationship Id="rId5" Type="http://schemas.openxmlformats.org/officeDocument/2006/relationships/footnotes" Target="footnotes.xml"/><Relationship Id="rId10" Type="http://schemas.openxmlformats.org/officeDocument/2006/relationships/image" Target="media/image4.jp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sales\AppData\Roaming\Microsoft\Templates\Prospectus%20d&#8217;invitation%20&#224;%20une%20f&#234;te.dotx" TargetMode="External"/></Relationships>
</file>

<file path=word/theme/theme1.xml><?xml version="1.0" encoding="utf-8"?>
<a:theme xmlns:a="http://schemas.openxmlformats.org/drawingml/2006/main" name="Party invitation flyer">
  <a:themeElements>
    <a:clrScheme name="Custom 17">
      <a:dk1>
        <a:srgbClr val="262140"/>
      </a:dk1>
      <a:lt1>
        <a:srgbClr val="FFFFFF"/>
      </a:lt1>
      <a:dk2>
        <a:srgbClr val="3A3363"/>
      </a:dk2>
      <a:lt2>
        <a:srgbClr val="FFFFFF"/>
      </a:lt2>
      <a:accent1>
        <a:srgbClr val="F3D569"/>
      </a:accent1>
      <a:accent2>
        <a:srgbClr val="7DC6F3"/>
      </a:accent2>
      <a:accent3>
        <a:srgbClr val="F3D569"/>
      </a:accent3>
      <a:accent4>
        <a:srgbClr val="2F4B83"/>
      </a:accent4>
      <a:accent5>
        <a:srgbClr val="473D6C"/>
      </a:accent5>
      <a:accent6>
        <a:srgbClr val="3F3F75"/>
      </a:accent6>
      <a:hlink>
        <a:srgbClr val="ECBE18"/>
      </a:hlink>
      <a:folHlink>
        <a:srgbClr val="ECBE18"/>
      </a:folHlink>
    </a:clrScheme>
    <a:fontScheme name="Century Gothic">
      <a:maj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154F5A2-35A7-4C3E-BBD1-980BFB2E2C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Prospectus d’invitation à une fête</Template>
  <TotalTime>2</TotalTime>
  <Pages>1</Pages>
  <Words>106</Words>
  <Characters>586</Characters>
  <Application>Microsoft Office Word</Application>
  <DocSecurity>0</DocSecurity>
  <Lines>4</Lines>
  <Paragraphs>1</Paragraphs>
  <ScaleCrop>false</ScaleCrop>
  <HeadingPairs>
    <vt:vector size="4" baseType="variant">
      <vt:variant>
        <vt:lpstr>Titre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691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SALES GUY</dc:creator>
  <cp:lastModifiedBy>SALES GUY</cp:lastModifiedBy>
  <cp:revision>3</cp:revision>
  <dcterms:created xsi:type="dcterms:W3CDTF">2025-05-04T19:15:00Z</dcterms:created>
  <dcterms:modified xsi:type="dcterms:W3CDTF">2025-05-04T19:17:00Z</dcterms:modified>
</cp:coreProperties>
</file>